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8A3" w:rsidRPr="00EF472F" w:rsidRDefault="005118A3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5118A3" w:rsidRPr="00213BAF">
        <w:trPr>
          <w:trHeight w:val="1764"/>
        </w:trPr>
        <w:tc>
          <w:tcPr>
            <w:tcW w:w="1826" w:type="dxa"/>
          </w:tcPr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5118A3" w:rsidRPr="00213BAF" w:rsidRDefault="005118A3" w:rsidP="006D64DD">
            <w:pPr>
              <w:jc w:val="center"/>
              <w:rPr>
                <w:rFonts w:ascii="Times New Roman" w:hAnsi="Times New Roman" w:cs="Times New Roman"/>
              </w:rPr>
            </w:pPr>
            <w:r w:rsidRPr="00213BAF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5118A3" w:rsidRDefault="005118A3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</w:p>
    <w:p w:rsidR="005118A3" w:rsidRDefault="005118A3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5118A3" w:rsidRDefault="005118A3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5118A3" w:rsidRDefault="005118A3" w:rsidP="006D64DD">
      <w:pPr>
        <w:jc w:val="center"/>
        <w:rPr>
          <w:rFonts w:ascii="Times New Roman" w:hAnsi="Times New Roman" w:cs="Times New Roman"/>
          <w:b/>
          <w:bCs/>
        </w:rPr>
      </w:pP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 xml:space="preserve">nun ANTALYA İLİ SAĞLIK ÇALIŞANLARI 19.GELENEKSEL HALI SAHA FUTBOL TURNUVASI’nda;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5118A3" w:rsidRDefault="005118A3" w:rsidP="006D64DD">
      <w:pPr>
        <w:jc w:val="both"/>
        <w:rPr>
          <w:rFonts w:ascii="Times New Roman" w:hAnsi="Times New Roman" w:cs="Times New Roman"/>
          <w:b/>
          <w:bCs/>
        </w:rPr>
      </w:pPr>
    </w:p>
    <w:p w:rsidR="005118A3" w:rsidRPr="00EF472F" w:rsidRDefault="005118A3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5118A3" w:rsidRPr="006D64DD" w:rsidRDefault="005118A3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5118A3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66655"/>
    <w:rsid w:val="00182760"/>
    <w:rsid w:val="00213BAF"/>
    <w:rsid w:val="00226E3E"/>
    <w:rsid w:val="00327C90"/>
    <w:rsid w:val="00396CF2"/>
    <w:rsid w:val="003F41F5"/>
    <w:rsid w:val="00425BBC"/>
    <w:rsid w:val="00445744"/>
    <w:rsid w:val="005118A3"/>
    <w:rsid w:val="006D64DD"/>
    <w:rsid w:val="0082395D"/>
    <w:rsid w:val="008651E7"/>
    <w:rsid w:val="008A4B08"/>
    <w:rsid w:val="009178A7"/>
    <w:rsid w:val="00964FF0"/>
    <w:rsid w:val="00A757D2"/>
    <w:rsid w:val="00AD6704"/>
    <w:rsid w:val="00B85FF3"/>
    <w:rsid w:val="00D86DD5"/>
    <w:rsid w:val="00E20F39"/>
    <w:rsid w:val="00ED06BC"/>
    <w:rsid w:val="00EF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123</Words>
  <Characters>706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Okratoğlu</cp:lastModifiedBy>
  <cp:revision>13</cp:revision>
  <dcterms:created xsi:type="dcterms:W3CDTF">2013-09-22T18:44:00Z</dcterms:created>
  <dcterms:modified xsi:type="dcterms:W3CDTF">2019-09-30T19:33:00Z</dcterms:modified>
</cp:coreProperties>
</file>