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90" w:rsidRPr="00EF472F" w:rsidRDefault="00327C90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26"/>
      </w:tblGrid>
      <w:tr w:rsidR="00327C90" w:rsidRPr="00213BAF">
        <w:trPr>
          <w:trHeight w:val="1764"/>
        </w:trPr>
        <w:tc>
          <w:tcPr>
            <w:tcW w:w="1826" w:type="dxa"/>
          </w:tcPr>
          <w:p w:rsidR="00327C90" w:rsidRPr="00213BAF" w:rsidRDefault="00327C90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327C90" w:rsidRPr="00213BAF" w:rsidRDefault="00327C90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327C90" w:rsidRPr="00213BAF" w:rsidRDefault="00327C90" w:rsidP="006D64DD">
            <w:pPr>
              <w:jc w:val="center"/>
              <w:rPr>
                <w:rFonts w:ascii="Times New Roman" w:hAnsi="Times New Roman" w:cs="Times New Roman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327C90" w:rsidRDefault="00327C90" w:rsidP="006D64DD">
      <w:pPr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FUTBOLCUNUN</w:t>
      </w:r>
      <w:r>
        <w:rPr>
          <w:rFonts w:ascii="Times New Roman" w:hAnsi="Times New Roman" w:cs="Times New Roman"/>
          <w:b/>
          <w:bCs/>
        </w:rPr>
        <w:t>:</w:t>
      </w:r>
    </w:p>
    <w:p w:rsidR="00327C90" w:rsidRDefault="00327C90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327C90" w:rsidRDefault="00327C90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327C90" w:rsidRDefault="00327C90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327C90" w:rsidRDefault="00327C90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327C90" w:rsidRDefault="00327C90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327C90" w:rsidRDefault="00327C90" w:rsidP="006D64DD">
      <w:pPr>
        <w:jc w:val="right"/>
        <w:rPr>
          <w:rFonts w:ascii="Times New Roman" w:hAnsi="Times New Roman" w:cs="Times New Roman"/>
          <w:b/>
          <w:bCs/>
        </w:rPr>
      </w:pPr>
    </w:p>
    <w:p w:rsidR="00327C90" w:rsidRDefault="00327C90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327C90" w:rsidRDefault="00327C90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327C90" w:rsidRDefault="00327C90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327C90" w:rsidRDefault="00327C90" w:rsidP="006D64DD">
      <w:pPr>
        <w:jc w:val="center"/>
        <w:rPr>
          <w:rFonts w:ascii="Times New Roman" w:hAnsi="Times New Roman" w:cs="Times New Roman"/>
          <w:b/>
          <w:bCs/>
        </w:rPr>
      </w:pPr>
    </w:p>
    <w:p w:rsidR="00327C90" w:rsidRDefault="00327C90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 xml:space="preserve">nun ANTALYA İLİ SAĞLIK ÇALIŞANLARI 18.GELENEKSEL HALI SAHA FUTBOL TURNUVASI’nda; yapılan </w:t>
      </w:r>
      <w:r w:rsidRPr="006D64DD">
        <w:rPr>
          <w:rFonts w:ascii="Times New Roman" w:hAnsi="Times New Roman" w:cs="Times New Roman"/>
          <w:b/>
          <w:bCs/>
        </w:rPr>
        <w:t>fiziki muayenesine göre futbol oynamasında bir sakınca yoktur.</w:t>
      </w:r>
    </w:p>
    <w:p w:rsidR="00327C90" w:rsidRDefault="00327C90" w:rsidP="006D64DD">
      <w:pPr>
        <w:jc w:val="both"/>
        <w:rPr>
          <w:rFonts w:ascii="Times New Roman" w:hAnsi="Times New Roman" w:cs="Times New Roman"/>
          <w:b/>
          <w:bCs/>
        </w:rPr>
      </w:pPr>
    </w:p>
    <w:p w:rsidR="00327C90" w:rsidRPr="00EF472F" w:rsidRDefault="00327C90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327C90" w:rsidRPr="006D64DD" w:rsidRDefault="00327C90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327C90" w:rsidRPr="006D64DD" w:rsidRDefault="00327C90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327C90" w:rsidRPr="006D64DD" w:rsidRDefault="00327C90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327C90" w:rsidRPr="006D64DD" w:rsidRDefault="00327C90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327C90" w:rsidRPr="006D64DD" w:rsidRDefault="00327C90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327C90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4DD"/>
    <w:rsid w:val="00066655"/>
    <w:rsid w:val="00182760"/>
    <w:rsid w:val="00213BAF"/>
    <w:rsid w:val="00226E3E"/>
    <w:rsid w:val="00327C90"/>
    <w:rsid w:val="003F41F5"/>
    <w:rsid w:val="00425BBC"/>
    <w:rsid w:val="00445744"/>
    <w:rsid w:val="006D64DD"/>
    <w:rsid w:val="0082395D"/>
    <w:rsid w:val="008651E7"/>
    <w:rsid w:val="00964FF0"/>
    <w:rsid w:val="00A757D2"/>
    <w:rsid w:val="00AD6704"/>
    <w:rsid w:val="00B85FF3"/>
    <w:rsid w:val="00D86DD5"/>
    <w:rsid w:val="00E20F39"/>
    <w:rsid w:val="00ED06BC"/>
    <w:rsid w:val="00EF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123</Words>
  <Characters>706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Okratoğlu</cp:lastModifiedBy>
  <cp:revision>12</cp:revision>
  <dcterms:created xsi:type="dcterms:W3CDTF">2013-09-22T18:44:00Z</dcterms:created>
  <dcterms:modified xsi:type="dcterms:W3CDTF">2018-10-14T19:18:00Z</dcterms:modified>
</cp:coreProperties>
</file>