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F65" w:rsidRPr="00EF472F" w:rsidRDefault="00FB5F65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26"/>
      </w:tblGrid>
      <w:tr w:rsidR="00FB5F65" w:rsidRPr="00895F83">
        <w:trPr>
          <w:trHeight w:val="1764"/>
        </w:trPr>
        <w:tc>
          <w:tcPr>
            <w:tcW w:w="1826" w:type="dxa"/>
          </w:tcPr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Adı:</w:t>
      </w:r>
      <w:r w:rsidRPr="00EF472F">
        <w:rPr>
          <w:rFonts w:ascii="Times New Roman" w:hAnsi="Times New Roman" w:cs="Times New Roman"/>
        </w:rPr>
        <w:t>…………………………………………………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Soyadı:</w:t>
      </w:r>
      <w:r w:rsidRPr="00EF472F">
        <w:rPr>
          <w:rFonts w:ascii="Times New Roman" w:hAnsi="Times New Roman" w:cs="Times New Roman"/>
        </w:rPr>
        <w:t>………………………………………………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T.C.Kimlik No:</w:t>
      </w:r>
      <w:r w:rsidRPr="00EF472F">
        <w:rPr>
          <w:rFonts w:ascii="Times New Roman" w:hAnsi="Times New Roman" w:cs="Times New Roman"/>
        </w:rPr>
        <w:t>……………………………………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</w:p>
    <w:p w:rsidR="00FB5F65" w:rsidRDefault="00FB5F65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SPORCUNUN 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SOYADI:……………………………..</w:t>
      </w:r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</w:t>
      </w:r>
      <w:r>
        <w:rPr>
          <w:rFonts w:ascii="Times New Roman" w:hAnsi="Times New Roman" w:cs="Times New Roman"/>
          <w:b/>
          <w:bCs/>
        </w:rPr>
        <w:t>arıda adı soyadı yazılı Sporcunun ANTALYA HALK SAĞLIĞI MÜDÜRLÜĞÜ “SAĞLIK İÇİN FİLEDE BULUŞALIM” ANTALYA SAĞLIK ÇALIŞANLARI 3.GELENEKSEL VOLEYBOL TURNUVASI’nda; yapılan fiziki muayenesine göre Voley</w:t>
      </w:r>
      <w:r w:rsidRPr="006D64DD">
        <w:rPr>
          <w:rFonts w:ascii="Times New Roman" w:hAnsi="Times New Roman" w:cs="Times New Roman"/>
          <w:b/>
          <w:bCs/>
        </w:rPr>
        <w:t>bol oynamasında bir sakınca yoktur.</w:t>
      </w: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</w:p>
    <w:p w:rsidR="00FB5F65" w:rsidRPr="00EF472F" w:rsidRDefault="00FB5F65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  <w:bookmarkStart w:id="0" w:name="_GoBack"/>
      <w:bookmarkEnd w:id="0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Adı Soyadı : ..................................................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Kurumu : ..................................................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Diploma No : ..................................................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Tarih : ..................................................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İmza-Kaşe : ..................................................</w:t>
      </w:r>
    </w:p>
    <w:sectPr w:rsidR="00FB5F65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4DD"/>
    <w:rsid w:val="000002C7"/>
    <w:rsid w:val="00182760"/>
    <w:rsid w:val="006B485A"/>
    <w:rsid w:val="006D64DD"/>
    <w:rsid w:val="007C5CBC"/>
    <w:rsid w:val="00823063"/>
    <w:rsid w:val="0082395D"/>
    <w:rsid w:val="00895F83"/>
    <w:rsid w:val="00993BA0"/>
    <w:rsid w:val="00A14822"/>
    <w:rsid w:val="00A16A8E"/>
    <w:rsid w:val="00AD25BE"/>
    <w:rsid w:val="00AD6704"/>
    <w:rsid w:val="00C04FD3"/>
    <w:rsid w:val="00CC6CB9"/>
    <w:rsid w:val="00EF472F"/>
    <w:rsid w:val="00FB5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CB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130</Words>
  <Characters>744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Okratoğlu</cp:lastModifiedBy>
  <cp:revision>7</cp:revision>
  <dcterms:created xsi:type="dcterms:W3CDTF">2015-03-02T19:44:00Z</dcterms:created>
  <dcterms:modified xsi:type="dcterms:W3CDTF">2017-04-07T21:01:00Z</dcterms:modified>
</cp:coreProperties>
</file>