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24A" w:rsidRPr="00EF472F" w:rsidRDefault="0038624A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26"/>
      </w:tblGrid>
      <w:tr w:rsidR="0038624A" w:rsidRPr="00C032C2">
        <w:trPr>
          <w:trHeight w:val="1764"/>
        </w:trPr>
        <w:tc>
          <w:tcPr>
            <w:tcW w:w="1826" w:type="dxa"/>
          </w:tcPr>
          <w:p w:rsidR="0038624A" w:rsidRPr="00C032C2" w:rsidRDefault="0038624A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38624A" w:rsidRPr="00C032C2" w:rsidRDefault="0038624A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32C2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38624A" w:rsidRPr="00C032C2" w:rsidRDefault="0038624A" w:rsidP="006D64DD">
            <w:pPr>
              <w:jc w:val="center"/>
              <w:rPr>
                <w:rFonts w:ascii="Times New Roman" w:hAnsi="Times New Roman" w:cs="Times New Roman"/>
              </w:rPr>
            </w:pPr>
            <w:r w:rsidRPr="00C032C2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38624A" w:rsidRDefault="0038624A" w:rsidP="006D64DD">
      <w:pPr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FUTBOLCUNUN</w:t>
      </w:r>
      <w:r>
        <w:rPr>
          <w:rFonts w:ascii="Times New Roman" w:hAnsi="Times New Roman" w:cs="Times New Roman"/>
          <w:b/>
          <w:bCs/>
        </w:rPr>
        <w:t>:</w:t>
      </w:r>
    </w:p>
    <w:p w:rsidR="0038624A" w:rsidRDefault="0038624A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Adı:</w:t>
      </w:r>
      <w:r w:rsidRPr="00EF472F">
        <w:rPr>
          <w:rFonts w:ascii="Times New Roman" w:hAnsi="Times New Roman" w:cs="Times New Roman"/>
        </w:rPr>
        <w:t>…………………………………………………</w:t>
      </w:r>
    </w:p>
    <w:p w:rsidR="0038624A" w:rsidRDefault="0038624A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Soyadı:</w:t>
      </w:r>
      <w:r w:rsidRPr="00EF472F">
        <w:rPr>
          <w:rFonts w:ascii="Times New Roman" w:hAnsi="Times New Roman" w:cs="Times New Roman"/>
        </w:rPr>
        <w:t>………………………………………………</w:t>
      </w:r>
    </w:p>
    <w:p w:rsidR="0038624A" w:rsidRDefault="0038624A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T.C.Kimlik No:</w:t>
      </w:r>
      <w:r w:rsidRPr="00EF472F">
        <w:rPr>
          <w:rFonts w:ascii="Times New Roman" w:hAnsi="Times New Roman" w:cs="Times New Roman"/>
        </w:rPr>
        <w:t>……………………………………</w:t>
      </w:r>
    </w:p>
    <w:p w:rsidR="0038624A" w:rsidRDefault="0038624A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38624A" w:rsidRDefault="0038624A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38624A" w:rsidRDefault="0038624A" w:rsidP="006D64DD">
      <w:pPr>
        <w:jc w:val="right"/>
        <w:rPr>
          <w:rFonts w:ascii="Times New Roman" w:hAnsi="Times New Roman" w:cs="Times New Roman"/>
          <w:b/>
          <w:bCs/>
        </w:rPr>
      </w:pPr>
    </w:p>
    <w:p w:rsidR="0038624A" w:rsidRDefault="0038624A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FUTBOLCUNUN </w:t>
      </w:r>
    </w:p>
    <w:p w:rsidR="0038624A" w:rsidRDefault="0038624A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SOYADI:……………………………..</w:t>
      </w:r>
    </w:p>
    <w:p w:rsidR="0038624A" w:rsidRDefault="0038624A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38624A" w:rsidRDefault="0038624A" w:rsidP="006D64DD">
      <w:pPr>
        <w:jc w:val="center"/>
        <w:rPr>
          <w:rFonts w:ascii="Times New Roman" w:hAnsi="Times New Roman" w:cs="Times New Roman"/>
          <w:b/>
          <w:bCs/>
        </w:rPr>
      </w:pPr>
    </w:p>
    <w:p w:rsidR="0038624A" w:rsidRDefault="0038624A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Yukarıda adı soyadı yazılı futbolcu</w:t>
      </w:r>
      <w:r>
        <w:rPr>
          <w:rFonts w:ascii="Times New Roman" w:hAnsi="Times New Roman" w:cs="Times New Roman"/>
          <w:b/>
          <w:bCs/>
        </w:rPr>
        <w:t xml:space="preserve">nun ANADOLU HASTANELERİ 3.GELENEKSEL HALI SAHA FUTBOL TURNUVASI’nda; yapılan </w:t>
      </w:r>
      <w:r w:rsidRPr="006D64DD">
        <w:rPr>
          <w:rFonts w:ascii="Times New Roman" w:hAnsi="Times New Roman" w:cs="Times New Roman"/>
          <w:b/>
          <w:bCs/>
        </w:rPr>
        <w:t>fiziki muayenesine göre futbol oynamasında bir sakınca yoktur.</w:t>
      </w:r>
    </w:p>
    <w:p w:rsidR="0038624A" w:rsidRDefault="0038624A" w:rsidP="006D64DD">
      <w:pPr>
        <w:jc w:val="both"/>
        <w:rPr>
          <w:rFonts w:ascii="Times New Roman" w:hAnsi="Times New Roman" w:cs="Times New Roman"/>
          <w:b/>
          <w:bCs/>
        </w:rPr>
      </w:pPr>
    </w:p>
    <w:p w:rsidR="0038624A" w:rsidRPr="00EF472F" w:rsidRDefault="0038624A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  <w:bookmarkStart w:id="0" w:name="_GoBack"/>
      <w:bookmarkEnd w:id="0"/>
    </w:p>
    <w:p w:rsidR="0038624A" w:rsidRPr="006D64DD" w:rsidRDefault="0038624A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Adı Soyadı : ..................................................</w:t>
      </w:r>
    </w:p>
    <w:p w:rsidR="0038624A" w:rsidRPr="006D64DD" w:rsidRDefault="0038624A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Kurumu : ..................................................</w:t>
      </w:r>
    </w:p>
    <w:p w:rsidR="0038624A" w:rsidRPr="006D64DD" w:rsidRDefault="0038624A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Diploma No : ..................................................</w:t>
      </w:r>
    </w:p>
    <w:p w:rsidR="0038624A" w:rsidRPr="006D64DD" w:rsidRDefault="0038624A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Tarih : ..................................................</w:t>
      </w:r>
    </w:p>
    <w:p w:rsidR="0038624A" w:rsidRPr="006D64DD" w:rsidRDefault="0038624A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>İmza-Kaşe : ..................................................</w:t>
      </w:r>
    </w:p>
    <w:sectPr w:rsidR="0038624A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64DD"/>
    <w:rsid w:val="00045670"/>
    <w:rsid w:val="00182760"/>
    <w:rsid w:val="0038624A"/>
    <w:rsid w:val="006218A7"/>
    <w:rsid w:val="006B485A"/>
    <w:rsid w:val="006D64DD"/>
    <w:rsid w:val="00760B28"/>
    <w:rsid w:val="0082395D"/>
    <w:rsid w:val="00AD6704"/>
    <w:rsid w:val="00C032C2"/>
    <w:rsid w:val="00EF472F"/>
    <w:rsid w:val="00FB6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A7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121</Words>
  <Characters>696</Characters>
  <Application>Microsoft Office Outlook</Application>
  <DocSecurity>0</DocSecurity>
  <Lines>0</Lines>
  <Paragraphs>0</Paragraphs>
  <ScaleCrop>false</ScaleCrop>
  <Company>XP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RAPORU</dc:title>
  <dc:subject/>
  <dc:creator>XP2012</dc:creator>
  <cp:keywords/>
  <dc:description/>
  <cp:lastModifiedBy>Arif Okratoğlu</cp:lastModifiedBy>
  <cp:revision>2</cp:revision>
  <dcterms:created xsi:type="dcterms:W3CDTF">2017-03-31T19:46:00Z</dcterms:created>
  <dcterms:modified xsi:type="dcterms:W3CDTF">2017-03-31T19:46:00Z</dcterms:modified>
</cp:coreProperties>
</file>